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9E88B" w14:textId="77777777" w:rsidR="00FB6234" w:rsidRPr="00F3781D" w:rsidRDefault="00D91100" w:rsidP="0014565B">
      <w:pPr>
        <w:tabs>
          <w:tab w:val="left" w:pos="7388"/>
        </w:tabs>
        <w:jc w:val="both"/>
        <w:rPr>
          <w:b/>
          <w:noProof/>
          <w:lang w:bidi="it-IT"/>
        </w:rPr>
      </w:pPr>
      <w:bookmarkStart w:id="0" w:name="_GoBack"/>
      <w:bookmarkEnd w:id="0"/>
      <w:r>
        <w:t xml:space="preserve">Il presente modulo dev’essere </w:t>
      </w:r>
      <w:r w:rsidR="00054D1C">
        <w:t>compilato</w:t>
      </w:r>
      <w:r w:rsidR="0085470C">
        <w:t xml:space="preserve"> e </w:t>
      </w:r>
      <w:r w:rsidR="00054D1C">
        <w:t>conservat</w:t>
      </w:r>
      <w:r w:rsidR="0085470C">
        <w:t>o</w:t>
      </w:r>
      <w:r w:rsidR="00E14B5B">
        <w:t xml:space="preserve"> copia</w:t>
      </w:r>
      <w:r w:rsidR="00054D1C">
        <w:t xml:space="preserve"> dal docente referente con la firma di</w:t>
      </w:r>
      <w:r>
        <w:t xml:space="preserve"> ogni docente</w:t>
      </w:r>
      <w:r w:rsidR="00054D1C">
        <w:t xml:space="preserve"> accompagnatore e </w:t>
      </w:r>
      <w:r>
        <w:t>riserva</w:t>
      </w:r>
      <w:r w:rsidR="00054D1C">
        <w:t>.</w:t>
      </w:r>
    </w:p>
    <w:tbl>
      <w:tblPr>
        <w:tblStyle w:val="Grigliatabell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3136"/>
        <w:gridCol w:w="5975"/>
        <w:gridCol w:w="18"/>
      </w:tblGrid>
      <w:tr w:rsidR="00650259" w:rsidRPr="00DE40A7" w14:paraId="7247CBBC" w14:textId="77777777" w:rsidTr="00054D1C">
        <w:trPr>
          <w:gridAfter w:val="1"/>
          <w:wAfter w:w="10" w:type="pct"/>
          <w:trHeight w:val="442"/>
        </w:trPr>
        <w:tc>
          <w:tcPr>
            <w:tcW w:w="1723" w:type="pct"/>
            <w:gridSpan w:val="2"/>
            <w:vAlign w:val="bottom"/>
          </w:tcPr>
          <w:p w14:paraId="7F7AF834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Anno scolastico</w:t>
            </w:r>
          </w:p>
        </w:tc>
        <w:tc>
          <w:tcPr>
            <w:tcW w:w="3267" w:type="pct"/>
            <w:tcBorders>
              <w:bottom w:val="single" w:sz="4" w:space="0" w:color="auto"/>
            </w:tcBorders>
            <w:vAlign w:val="bottom"/>
          </w:tcPr>
          <w:p w14:paraId="2B90EFAF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08DBC33B" w14:textId="77777777" w:rsidTr="00054D1C">
        <w:trPr>
          <w:gridAfter w:val="1"/>
          <w:wAfter w:w="10" w:type="pct"/>
          <w:trHeight w:val="442"/>
        </w:trPr>
        <w:tc>
          <w:tcPr>
            <w:tcW w:w="1723" w:type="pct"/>
            <w:gridSpan w:val="2"/>
            <w:vAlign w:val="bottom"/>
          </w:tcPr>
          <w:p w14:paraId="475FF038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Scuola</w:t>
            </w:r>
          </w:p>
        </w:tc>
        <w:tc>
          <w:tcPr>
            <w:tcW w:w="3267" w:type="pct"/>
            <w:tcBorders>
              <w:bottom w:val="single" w:sz="4" w:space="0" w:color="auto"/>
            </w:tcBorders>
            <w:vAlign w:val="bottom"/>
          </w:tcPr>
          <w:p w14:paraId="468F772D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51872059" w14:textId="77777777" w:rsidTr="00054D1C">
        <w:trPr>
          <w:gridAfter w:val="1"/>
          <w:wAfter w:w="10" w:type="pct"/>
          <w:trHeight w:val="442"/>
        </w:trPr>
        <w:tc>
          <w:tcPr>
            <w:tcW w:w="1723" w:type="pct"/>
            <w:gridSpan w:val="2"/>
            <w:vAlign w:val="bottom"/>
          </w:tcPr>
          <w:p w14:paraId="71DD65A7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Classe</w:t>
            </w:r>
          </w:p>
        </w:tc>
        <w:tc>
          <w:tcPr>
            <w:tcW w:w="3267" w:type="pct"/>
            <w:tcBorders>
              <w:bottom w:val="single" w:sz="4" w:space="0" w:color="auto"/>
            </w:tcBorders>
            <w:vAlign w:val="bottom"/>
          </w:tcPr>
          <w:p w14:paraId="5591B2D9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348DC709" w14:textId="77777777" w:rsidTr="00054D1C">
        <w:trPr>
          <w:gridAfter w:val="1"/>
          <w:wAfter w:w="10" w:type="pct"/>
          <w:trHeight w:val="442"/>
        </w:trPr>
        <w:tc>
          <w:tcPr>
            <w:tcW w:w="1723" w:type="pct"/>
            <w:gridSpan w:val="2"/>
            <w:vAlign w:val="bottom"/>
          </w:tcPr>
          <w:p w14:paraId="47F0D74A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sezione</w:t>
            </w:r>
          </w:p>
        </w:tc>
        <w:tc>
          <w:tcPr>
            <w:tcW w:w="3267" w:type="pct"/>
            <w:tcBorders>
              <w:bottom w:val="single" w:sz="4" w:space="0" w:color="auto"/>
            </w:tcBorders>
            <w:vAlign w:val="bottom"/>
          </w:tcPr>
          <w:p w14:paraId="7D800D5E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5807D1DA" w14:textId="77777777" w:rsidTr="00054D1C">
        <w:trPr>
          <w:gridAfter w:val="1"/>
          <w:wAfter w:w="10" w:type="pct"/>
          <w:trHeight w:val="653"/>
        </w:trPr>
        <w:tc>
          <w:tcPr>
            <w:tcW w:w="1723" w:type="pct"/>
            <w:gridSpan w:val="2"/>
            <w:vAlign w:val="bottom"/>
          </w:tcPr>
          <w:p w14:paraId="3E196FB9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Viaggio di istruzione guidata a</w:t>
            </w:r>
            <w:r w:rsidR="00D543F8">
              <w:rPr>
                <w:noProof/>
              </w:rPr>
              <w:t>:</w:t>
            </w:r>
          </w:p>
        </w:tc>
        <w:tc>
          <w:tcPr>
            <w:tcW w:w="3267" w:type="pct"/>
            <w:tcBorders>
              <w:bottom w:val="single" w:sz="4" w:space="0" w:color="auto"/>
            </w:tcBorders>
            <w:vAlign w:val="bottom"/>
          </w:tcPr>
          <w:p w14:paraId="70DFE2AC" w14:textId="77777777" w:rsidR="005C7B4B" w:rsidRPr="00DE40A7" w:rsidRDefault="005C7B4B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082E80C9" w14:textId="77777777" w:rsidTr="00054D1C">
        <w:trPr>
          <w:gridAfter w:val="1"/>
          <w:wAfter w:w="10" w:type="pct"/>
          <w:trHeight w:val="442"/>
        </w:trPr>
        <w:tc>
          <w:tcPr>
            <w:tcW w:w="1723" w:type="pct"/>
            <w:gridSpan w:val="2"/>
            <w:vAlign w:val="bottom"/>
          </w:tcPr>
          <w:p w14:paraId="3F0A6B4B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Periodo dal/al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C2E096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054D1C" w:rsidRPr="00DE40A7" w14:paraId="14D14FD7" w14:textId="77777777" w:rsidTr="00054D1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8" w:type="pct"/>
        </w:trPr>
        <w:tc>
          <w:tcPr>
            <w:tcW w:w="4992" w:type="pct"/>
            <w:gridSpan w:val="3"/>
            <w:shd w:val="clear" w:color="auto" w:fill="731F1C" w:themeFill="accent5"/>
            <w:vAlign w:val="center"/>
          </w:tcPr>
          <w:p w14:paraId="7B0F4B86" w14:textId="77777777" w:rsidR="00054D1C" w:rsidRPr="00DE40A7" w:rsidRDefault="00054D1C" w:rsidP="00333261">
            <w:pPr>
              <w:pStyle w:val="Titolo1"/>
              <w:outlineLvl w:val="0"/>
              <w:rPr>
                <w:noProof/>
              </w:rPr>
            </w:pPr>
            <w:r>
              <w:rPr>
                <w:noProof/>
              </w:rPr>
              <w:t>Docenti accompagnatori e riserve - FIRMA</w:t>
            </w:r>
          </w:p>
        </w:tc>
      </w:tr>
      <w:tr w:rsidR="00D91100" w:rsidRPr="00DE40A7" w14:paraId="12989A90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3CF09DD5" w14:textId="77777777" w:rsidR="00D91100" w:rsidRDefault="00054D1C" w:rsidP="00054D1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1 - </w:t>
            </w:r>
            <w:r w:rsidRPr="0014565B">
              <w:rPr>
                <w:noProof/>
                <w:sz w:val="22"/>
              </w:rPr>
              <w:t>Nome e cognome</w:t>
            </w:r>
            <w:r w:rsidR="0014565B">
              <w:rPr>
                <w:noProof/>
                <w:sz w:val="22"/>
              </w:rPr>
              <w:t xml:space="preserve"> - FIRMA</w:t>
            </w:r>
          </w:p>
          <w:p w14:paraId="75E3CD17" w14:textId="77777777" w:rsidR="00054D1C" w:rsidRPr="0014565B" w:rsidRDefault="0014565B" w:rsidP="00054D1C">
            <w:pPr>
              <w:jc w:val="both"/>
              <w:rPr>
                <w:noProof/>
                <w:sz w:val="18"/>
              </w:rPr>
            </w:pPr>
            <w:r w:rsidRPr="00054D1C">
              <w:rPr>
                <w:noProof/>
                <w:sz w:val="18"/>
              </w:rPr>
              <w:t xml:space="preserve"> </w:t>
            </w:r>
            <w:r w:rsidR="00054D1C" w:rsidRPr="00054D1C">
              <w:rPr>
                <w:noProof/>
                <w:sz w:val="18"/>
              </w:rPr>
              <w:t>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3FEDF5" w14:textId="77777777" w:rsidR="00D91100" w:rsidRPr="00DE40A7" w:rsidRDefault="00D91100" w:rsidP="005D6CC7">
            <w:pPr>
              <w:spacing w:before="120"/>
              <w:rPr>
                <w:noProof/>
              </w:rPr>
            </w:pPr>
          </w:p>
        </w:tc>
      </w:tr>
      <w:tr w:rsidR="00054D1C" w:rsidRPr="00DE40A7" w14:paraId="5A2140C4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036E2F87" w14:textId="77777777" w:rsidR="0014565B" w:rsidRDefault="0014565B" w:rsidP="0014565B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2 -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3521FDC6" w14:textId="77777777" w:rsidR="00054D1C" w:rsidRDefault="0014565B" w:rsidP="0014565B">
            <w:pPr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116374" w14:textId="77777777" w:rsidR="00054D1C" w:rsidRPr="00DE40A7" w:rsidRDefault="00054D1C" w:rsidP="005D6CC7">
            <w:pPr>
              <w:spacing w:before="120"/>
              <w:rPr>
                <w:noProof/>
              </w:rPr>
            </w:pPr>
          </w:p>
        </w:tc>
      </w:tr>
      <w:tr w:rsidR="00054D1C" w:rsidRPr="00DE40A7" w14:paraId="3CB906B7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48BE8122" w14:textId="77777777" w:rsidR="0014565B" w:rsidRDefault="0014565B" w:rsidP="0014565B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3 -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4F6CDEB3" w14:textId="77777777" w:rsidR="00054D1C" w:rsidRDefault="0014565B" w:rsidP="0014565B">
            <w:pPr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A861B4" w14:textId="77777777" w:rsidR="00054D1C" w:rsidRPr="00DE40A7" w:rsidRDefault="00054D1C" w:rsidP="005D6CC7">
            <w:pPr>
              <w:spacing w:before="120"/>
              <w:rPr>
                <w:noProof/>
              </w:rPr>
            </w:pPr>
          </w:p>
        </w:tc>
      </w:tr>
      <w:tr w:rsidR="00054D1C" w:rsidRPr="00DE40A7" w14:paraId="0C077402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21436988" w14:textId="77777777" w:rsidR="0014565B" w:rsidRDefault="0014565B" w:rsidP="0014565B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4 -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32345216" w14:textId="77777777" w:rsidR="00054D1C" w:rsidRDefault="0014565B" w:rsidP="0014565B">
            <w:pPr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3DDB01" w14:textId="77777777" w:rsidR="00054D1C" w:rsidRPr="00DE40A7" w:rsidRDefault="00054D1C" w:rsidP="005D6CC7">
            <w:pPr>
              <w:spacing w:before="120"/>
              <w:rPr>
                <w:noProof/>
              </w:rPr>
            </w:pPr>
          </w:p>
        </w:tc>
      </w:tr>
      <w:tr w:rsidR="00054D1C" w:rsidRPr="00DE40A7" w14:paraId="778CC134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14FA1E83" w14:textId="77777777" w:rsidR="0014565B" w:rsidRDefault="0014565B" w:rsidP="0014565B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5 -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5A713A64" w14:textId="77777777" w:rsidR="00054D1C" w:rsidRDefault="0014565B" w:rsidP="0014565B">
            <w:pPr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D9EE03" w14:textId="77777777" w:rsidR="00054D1C" w:rsidRPr="00DE40A7" w:rsidRDefault="00054D1C" w:rsidP="005D6CC7">
            <w:pPr>
              <w:spacing w:before="120"/>
              <w:rPr>
                <w:noProof/>
              </w:rPr>
            </w:pPr>
          </w:p>
        </w:tc>
      </w:tr>
      <w:tr w:rsidR="00054D1C" w:rsidRPr="00DE40A7" w14:paraId="57432547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6DDCD91B" w14:textId="77777777" w:rsidR="0014565B" w:rsidRDefault="0014565B" w:rsidP="0014565B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6 -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4C81CC55" w14:textId="77777777" w:rsidR="00054D1C" w:rsidRDefault="0014565B" w:rsidP="0014565B">
            <w:pPr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88A588" w14:textId="77777777" w:rsidR="00054D1C" w:rsidRPr="00DE40A7" w:rsidRDefault="00054D1C" w:rsidP="005D6CC7">
            <w:pPr>
              <w:spacing w:before="120"/>
              <w:rPr>
                <w:noProof/>
              </w:rPr>
            </w:pPr>
          </w:p>
        </w:tc>
      </w:tr>
      <w:tr w:rsidR="00E14B5B" w:rsidRPr="00DE40A7" w14:paraId="0BEA89D1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45F9EA96" w14:textId="77777777" w:rsidR="00E14B5B" w:rsidRDefault="00E14B5B" w:rsidP="00E14B5B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7 -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1FA95582" w14:textId="77777777" w:rsidR="00E14B5B" w:rsidRDefault="00E14B5B" w:rsidP="00E14B5B">
            <w:pPr>
              <w:jc w:val="both"/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422DF9" w14:textId="77777777" w:rsidR="00E14B5B" w:rsidRPr="00DE40A7" w:rsidRDefault="00E14B5B" w:rsidP="005D6CC7">
            <w:pPr>
              <w:spacing w:before="120"/>
              <w:rPr>
                <w:noProof/>
              </w:rPr>
            </w:pPr>
          </w:p>
        </w:tc>
      </w:tr>
      <w:tr w:rsidR="0085470C" w:rsidRPr="00DE40A7" w14:paraId="25C644D9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3FB5E108" w14:textId="77777777" w:rsidR="0085470C" w:rsidRDefault="0085470C" w:rsidP="0085470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8 -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3F86BC09" w14:textId="77777777" w:rsidR="0085470C" w:rsidRDefault="0085470C" w:rsidP="0085470C">
            <w:pPr>
              <w:jc w:val="both"/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E86DBA" w14:textId="77777777" w:rsidR="0085470C" w:rsidRPr="00DE40A7" w:rsidRDefault="0085470C" w:rsidP="0085470C">
            <w:pPr>
              <w:spacing w:before="120"/>
              <w:rPr>
                <w:noProof/>
              </w:rPr>
            </w:pPr>
          </w:p>
        </w:tc>
      </w:tr>
      <w:tr w:rsidR="0085470C" w:rsidRPr="00DE40A7" w14:paraId="6C4D8FB4" w14:textId="77777777" w:rsidTr="00054D1C">
        <w:trPr>
          <w:gridAfter w:val="1"/>
          <w:wAfter w:w="10" w:type="pct"/>
          <w:trHeight w:val="283"/>
        </w:trPr>
        <w:tc>
          <w:tcPr>
            <w:tcW w:w="1723" w:type="pct"/>
            <w:gridSpan w:val="2"/>
            <w:vAlign w:val="bottom"/>
          </w:tcPr>
          <w:p w14:paraId="424C0F39" w14:textId="77777777" w:rsidR="0085470C" w:rsidRDefault="0085470C" w:rsidP="0085470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9 - </w:t>
            </w:r>
            <w:r w:rsidRPr="0014565B">
              <w:rPr>
                <w:noProof/>
                <w:sz w:val="22"/>
              </w:rPr>
              <w:t>Nome e cognome</w:t>
            </w:r>
            <w:r>
              <w:rPr>
                <w:noProof/>
                <w:sz w:val="22"/>
              </w:rPr>
              <w:t xml:space="preserve"> - FIRMA</w:t>
            </w:r>
          </w:p>
          <w:p w14:paraId="7AF0E81A" w14:textId="77777777" w:rsidR="0085470C" w:rsidRDefault="0085470C" w:rsidP="0085470C">
            <w:pPr>
              <w:jc w:val="both"/>
              <w:rPr>
                <w:noProof/>
              </w:rPr>
            </w:pPr>
            <w:r w:rsidRPr="00054D1C">
              <w:rPr>
                <w:noProof/>
                <w:sz w:val="18"/>
              </w:rPr>
              <w:t xml:space="preserve"> (indicare accompagnatore o riserva)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052AF4" w14:textId="77777777" w:rsidR="0085470C" w:rsidRPr="00DE40A7" w:rsidRDefault="0085470C" w:rsidP="0085470C">
            <w:pPr>
              <w:spacing w:before="120"/>
              <w:rPr>
                <w:noProof/>
              </w:rPr>
            </w:pPr>
          </w:p>
        </w:tc>
      </w:tr>
    </w:tbl>
    <w:p w14:paraId="768EEE03" w14:textId="77777777" w:rsidR="00D543F8" w:rsidRDefault="00D543F8" w:rsidP="0073326A">
      <w:pPr>
        <w:spacing w:after="0"/>
        <w:rPr>
          <w:noProof/>
          <w:sz w:val="20"/>
        </w:rPr>
      </w:pPr>
    </w:p>
    <w:p w14:paraId="644DF295" w14:textId="77777777" w:rsidR="0014565B" w:rsidRPr="005E7D79" w:rsidRDefault="005E7D79" w:rsidP="00B8147B">
      <w:pPr>
        <w:spacing w:after="0"/>
        <w:jc w:val="both"/>
        <w:rPr>
          <w:noProof/>
          <w:sz w:val="20"/>
        </w:rPr>
      </w:pPr>
      <w:r>
        <w:rPr>
          <w:noProof/>
          <w:sz w:val="20"/>
        </w:rPr>
        <w:t>I docenti disponibili ad accompagnare dichiarano di assumersi la “responsabilità” della sorveglianza degli alunni, come previsto dalla C.M. del 14 ottobre 1992, n° 291 – punto 12</w:t>
      </w:r>
      <w:r w:rsidR="00D543F8">
        <w:rPr>
          <w:noProof/>
          <w:sz w:val="20"/>
        </w:rPr>
        <w:t>, comma, lettera C) e secondo quanto dettato dalla legge 312/80, art. 61 e dall’art. 2047 del Codice Civile.</w:t>
      </w:r>
    </w:p>
    <w:tbl>
      <w:tblPr>
        <w:tblStyle w:val="Grigliatabell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6821"/>
      </w:tblGrid>
      <w:tr w:rsidR="00E422C1" w:rsidRPr="00DE40A7" w14:paraId="7E03A518" w14:textId="77777777" w:rsidTr="0014565B">
        <w:tc>
          <w:tcPr>
            <w:tcW w:w="1270" w:type="pct"/>
            <w:shd w:val="clear" w:color="auto" w:fill="D9D9D9" w:themeFill="background1" w:themeFillShade="D9"/>
            <w:vAlign w:val="bottom"/>
          </w:tcPr>
          <w:p w14:paraId="1D6023F5" w14:textId="77777777" w:rsidR="00E422C1" w:rsidRPr="00DE40A7" w:rsidRDefault="00E422C1" w:rsidP="00D543F8">
            <w:pPr>
              <w:rPr>
                <w:noProof/>
              </w:rPr>
            </w:pPr>
            <w:r>
              <w:rPr>
                <w:noProof/>
              </w:rPr>
              <w:t>Referente Gita</w:t>
            </w:r>
          </w:p>
        </w:tc>
        <w:tc>
          <w:tcPr>
            <w:tcW w:w="3730" w:type="pct"/>
            <w:vAlign w:val="bottom"/>
          </w:tcPr>
          <w:p w14:paraId="0C504214" w14:textId="77777777" w:rsidR="00E422C1" w:rsidRPr="00DE40A7" w:rsidRDefault="00E422C1" w:rsidP="00E422C1">
            <w:pPr>
              <w:rPr>
                <w:noProof/>
              </w:rPr>
            </w:pPr>
          </w:p>
        </w:tc>
      </w:tr>
      <w:tr w:rsidR="00E422C1" w:rsidRPr="00DE40A7" w14:paraId="236616B5" w14:textId="77777777" w:rsidTr="0014565B">
        <w:tc>
          <w:tcPr>
            <w:tcW w:w="1270" w:type="pct"/>
            <w:tcBorders>
              <w:bottom w:val="single" w:sz="4" w:space="0" w:color="auto"/>
            </w:tcBorders>
          </w:tcPr>
          <w:p w14:paraId="6CE193E2" w14:textId="77777777" w:rsidR="00E422C1" w:rsidRPr="0014565B" w:rsidRDefault="00F3781D" w:rsidP="00806FF3">
            <w:pPr>
              <w:spacing w:before="120"/>
              <w:rPr>
                <w:noProof/>
                <w:sz w:val="22"/>
                <w:szCs w:val="22"/>
              </w:rPr>
            </w:pPr>
            <w:r w:rsidRPr="0014565B">
              <w:rPr>
                <w:noProof/>
                <w:sz w:val="20"/>
                <w:szCs w:val="22"/>
              </w:rPr>
              <w:t>Nome cognome</w:t>
            </w:r>
            <w:r w:rsidR="0014565B" w:rsidRPr="0014565B">
              <w:rPr>
                <w:noProof/>
                <w:sz w:val="20"/>
                <w:szCs w:val="22"/>
              </w:rPr>
              <w:t xml:space="preserve"> - FIRMA</w:t>
            </w:r>
          </w:p>
        </w:tc>
        <w:tc>
          <w:tcPr>
            <w:tcW w:w="3730" w:type="pct"/>
            <w:tcBorders>
              <w:bottom w:val="single" w:sz="4" w:space="0" w:color="auto"/>
            </w:tcBorders>
          </w:tcPr>
          <w:p w14:paraId="24F34335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</w:tbl>
    <w:p w14:paraId="1E81D80D" w14:textId="77777777" w:rsidR="00806FF3" w:rsidRPr="00DE40A7" w:rsidRDefault="00806FF3" w:rsidP="0073326A">
      <w:pPr>
        <w:spacing w:after="0"/>
        <w:rPr>
          <w:noProof/>
          <w:sz w:val="22"/>
        </w:rPr>
      </w:pPr>
    </w:p>
    <w:p w14:paraId="764A2A55" w14:textId="77777777" w:rsidR="00CE6104" w:rsidRPr="00FC2CAA" w:rsidRDefault="00CE6104" w:rsidP="0085470C">
      <w:pPr>
        <w:tabs>
          <w:tab w:val="left" w:pos="6511"/>
        </w:tabs>
        <w:rPr>
          <w:sz w:val="12"/>
          <w:szCs w:val="16"/>
        </w:rPr>
      </w:pPr>
    </w:p>
    <w:sectPr w:rsidR="00CE6104" w:rsidRPr="00FC2CAA" w:rsidSect="008547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709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735C8" w14:textId="77777777" w:rsidR="00DE283D" w:rsidRDefault="00DE283D" w:rsidP="00650259">
      <w:pPr>
        <w:spacing w:after="0" w:line="240" w:lineRule="auto"/>
      </w:pPr>
      <w:r>
        <w:separator/>
      </w:r>
    </w:p>
  </w:endnote>
  <w:endnote w:type="continuationSeparator" w:id="0">
    <w:p w14:paraId="49EF9B90" w14:textId="77777777" w:rsidR="00DE283D" w:rsidRDefault="00DE283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1272B3-0329-450D-89DA-751AB2D77347}"/>
    <w:embedBold r:id="rId2" w:fontKey="{5E469662-A595-42CC-8DC9-A2C08EF6BC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5E7DC21-DCD9-40B4-84B2-98DE26975EDD}"/>
    <w:embedBold r:id="rId4" w:fontKey="{B4063AAD-CBBC-437C-A0CB-49AA9665000F}"/>
    <w:embedItalic r:id="rId5" w:fontKey="{7C7CF604-DEE2-4D94-A199-82009E3BE74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B3DBBC-A6EF-407A-A293-E8E7D6DCB9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84DFAB5-6C29-411C-BBFC-86E2BFD2DE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5589C" w14:textId="77777777" w:rsidR="002659D7" w:rsidRDefault="002659D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387"/>
      <w:gridCol w:w="3544"/>
    </w:tblGrid>
    <w:tr w:rsidR="0073326A" w:rsidRPr="0073326A" w14:paraId="3280298A" w14:textId="77777777" w:rsidTr="00B8147B">
      <w:tc>
        <w:tcPr>
          <w:tcW w:w="5387" w:type="dxa"/>
          <w:vAlign w:val="center"/>
        </w:tcPr>
        <w:p w14:paraId="122D5915" w14:textId="77777777" w:rsidR="00B8147B" w:rsidRDefault="00B8147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B8147B">
            <w:rPr>
              <w:sz w:val="18"/>
              <w:szCs w:val="24"/>
            </w:rPr>
            <w:t xml:space="preserve">Piazza Bonavino, 4 A – Genova 16156 </w:t>
          </w:r>
          <w:r>
            <w:rPr>
              <w:sz w:val="18"/>
              <w:szCs w:val="24"/>
            </w:rPr>
            <w:t xml:space="preserve">- </w:t>
          </w:r>
          <w:r w:rsidRPr="00B8147B">
            <w:rPr>
              <w:sz w:val="18"/>
              <w:szCs w:val="24"/>
            </w:rPr>
            <w:t xml:space="preserve">cod.mecc.GEIC85000P   </w:t>
          </w:r>
        </w:p>
        <w:p w14:paraId="70BF458E" w14:textId="77777777" w:rsidR="00B8147B" w:rsidRDefault="00B8147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B8147B">
            <w:rPr>
              <w:sz w:val="18"/>
              <w:szCs w:val="24"/>
            </w:rPr>
            <w:t xml:space="preserve">Tel. 0106981051 – 0106121199 – 0106671044  fax 0109970198 </w:t>
          </w:r>
        </w:p>
        <w:p w14:paraId="74DC4B00" w14:textId="77777777" w:rsidR="0073326A" w:rsidRPr="0073326A" w:rsidRDefault="00B8147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B8147B">
            <w:rPr>
              <w:sz w:val="18"/>
              <w:szCs w:val="24"/>
            </w:rPr>
            <w:t>mail geic85000p@istruzione.it – pec geic85000p@pec.istruzione.it</w:t>
          </w:r>
        </w:p>
      </w:tc>
      <w:tc>
        <w:tcPr>
          <w:tcW w:w="3544" w:type="dxa"/>
          <w:vAlign w:val="center"/>
        </w:tcPr>
        <w:p w14:paraId="423626ED" w14:textId="77777777" w:rsidR="0073326A" w:rsidRPr="0073326A" w:rsidRDefault="00D91100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color w:val="000000"/>
              <w:lang w:eastAsia="it-IT"/>
            </w:rPr>
            <w:drawing>
              <wp:inline distT="0" distB="0" distL="0" distR="0" wp14:anchorId="726EB4F2" wp14:editId="1C208A4C">
                <wp:extent cx="1494155" cy="528955"/>
                <wp:effectExtent l="0" t="0" r="0" b="4445"/>
                <wp:docPr id="8" name="Immagine 8" descr="https://lh6.googleusercontent.com/ft9SgX22wkZbnPM09jk-6uCZhIUaCUJVUvFjPoxkvb1brPOiZPN1qMWsSBY_iRPHh8fNA7HAnO9QCjKd7oUgSTCmoG5uMnslnBVT8VhM_C5vuxHi1s8nsMnu6CjiJtUjC4bKzGQGoT1TwCRE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6.googleusercontent.com/ft9SgX22wkZbnPM09jk-6uCZhIUaCUJVUvFjPoxkvb1brPOiZPN1qMWsSBY_iRPHh8fNA7HAnO9QCjKd7oUgSTCmoG5uMnslnBVT8VhM_C5vuxHi1s8nsMnu6CjiJtUjC4bKzGQGoT1TwCRE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415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66BFF" w14:textId="77777777" w:rsidR="0073326A" w:rsidRDefault="0073326A" w:rsidP="0073326A">
    <w:pPr>
      <w:pStyle w:val="Nessunaspaziatur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4252C" w14:textId="77777777" w:rsidR="002659D7" w:rsidRDefault="002659D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9EEDD" w14:textId="77777777" w:rsidR="00DE283D" w:rsidRDefault="00DE283D" w:rsidP="00650259">
      <w:pPr>
        <w:spacing w:after="0" w:line="240" w:lineRule="auto"/>
      </w:pPr>
      <w:r>
        <w:separator/>
      </w:r>
    </w:p>
  </w:footnote>
  <w:footnote w:type="continuationSeparator" w:id="0">
    <w:p w14:paraId="3329F3CD" w14:textId="77777777" w:rsidR="00DE283D" w:rsidRDefault="00DE283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F1C88" w14:textId="77777777" w:rsidR="002659D7" w:rsidRDefault="002659D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9"/>
      <w:gridCol w:w="7893"/>
    </w:tblGrid>
    <w:tr w:rsidR="00FE2DA6" w:rsidRPr="00713D1C" w14:paraId="5145D04E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76697F6" w14:textId="77777777" w:rsidR="00576892" w:rsidRPr="00713D1C" w:rsidRDefault="00FE2DA6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it-IT"/>
            </w:rPr>
            <w:drawing>
              <wp:inline distT="0" distB="0" distL="0" distR="0" wp14:anchorId="0E8DB1B4" wp14:editId="6CE6EF14">
                <wp:extent cx="690826" cy="692919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attur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844" cy="747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35E0ACBB" w14:textId="66688B87" w:rsidR="00F3781D" w:rsidRDefault="009A2D34" w:rsidP="009A2D34">
          <w:pPr>
            <w:pStyle w:val="Intestazione"/>
            <w:rPr>
              <w:sz w:val="52"/>
            </w:rPr>
          </w:pPr>
          <w:r>
            <w:t xml:space="preserve">MODULO  </w:t>
          </w:r>
          <w:r w:rsidR="002659D7">
            <w:t>3</w:t>
          </w:r>
        </w:p>
        <w:p w14:paraId="074F5F39" w14:textId="77777777" w:rsidR="00357DF5" w:rsidRDefault="00357DF5" w:rsidP="009A2D34">
          <w:pPr>
            <w:pStyle w:val="Intestazione"/>
          </w:pPr>
          <w:r w:rsidRPr="00357DF5">
            <w:rPr>
              <w:sz w:val="32"/>
              <w:szCs w:val="32"/>
            </w:rPr>
            <w:t>Viaggi di Istruzione / visite guidate</w:t>
          </w:r>
          <w:r>
            <w:rPr>
              <w:sz w:val="32"/>
              <w:szCs w:val="32"/>
            </w:rPr>
            <w:t xml:space="preserve"> fuori territorio</w:t>
          </w:r>
        </w:p>
        <w:p w14:paraId="0B04C6A8" w14:textId="77777777" w:rsidR="009A2D34" w:rsidRPr="00357DF5" w:rsidRDefault="00357DF5" w:rsidP="009A2D34">
          <w:pPr>
            <w:pStyle w:val="Intestazione"/>
          </w:pPr>
          <w:r>
            <w:rPr>
              <w:sz w:val="40"/>
            </w:rPr>
            <w:t>A</w:t>
          </w:r>
          <w:r w:rsidR="00F3781D" w:rsidRPr="00F3781D">
            <w:rPr>
              <w:sz w:val="40"/>
            </w:rPr>
            <w:t>ccettazione accompagnatore</w:t>
          </w:r>
          <w:r w:rsidR="00F3781D">
            <w:rPr>
              <w:sz w:val="40"/>
            </w:rPr>
            <w:t xml:space="preserve"> e </w:t>
          </w:r>
          <w:r w:rsidR="00F3781D" w:rsidRPr="00F3781D">
            <w:rPr>
              <w:sz w:val="40"/>
            </w:rPr>
            <w:t>riserva</w:t>
          </w:r>
        </w:p>
      </w:tc>
    </w:tr>
  </w:tbl>
  <w:p w14:paraId="7E551FCB" w14:textId="77777777" w:rsidR="00650259" w:rsidRDefault="00650259" w:rsidP="00713D1C">
    <w:pPr>
      <w:pStyle w:val="Nessunaspaziatur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E38AE" w14:textId="77777777" w:rsidR="002659D7" w:rsidRDefault="002659D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hideSpellingErrors/>
  <w:hideGrammaticalError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34"/>
    <w:rsid w:val="00052382"/>
    <w:rsid w:val="00054D1C"/>
    <w:rsid w:val="0006568A"/>
    <w:rsid w:val="00076F0F"/>
    <w:rsid w:val="00084253"/>
    <w:rsid w:val="00097520"/>
    <w:rsid w:val="000B2111"/>
    <w:rsid w:val="000D1F49"/>
    <w:rsid w:val="0014565B"/>
    <w:rsid w:val="001727CA"/>
    <w:rsid w:val="001A7C89"/>
    <w:rsid w:val="002659D7"/>
    <w:rsid w:val="00290F5E"/>
    <w:rsid w:val="002C56E6"/>
    <w:rsid w:val="00335230"/>
    <w:rsid w:val="00357DF5"/>
    <w:rsid w:val="00361E11"/>
    <w:rsid w:val="003B4744"/>
    <w:rsid w:val="003F0847"/>
    <w:rsid w:val="003F55D9"/>
    <w:rsid w:val="0040090B"/>
    <w:rsid w:val="0046302A"/>
    <w:rsid w:val="00487D2D"/>
    <w:rsid w:val="004D0AA0"/>
    <w:rsid w:val="004D5D62"/>
    <w:rsid w:val="005112D0"/>
    <w:rsid w:val="005525B7"/>
    <w:rsid w:val="00577E06"/>
    <w:rsid w:val="00590BBD"/>
    <w:rsid w:val="005A3BF7"/>
    <w:rsid w:val="005C7B4B"/>
    <w:rsid w:val="005D6CC7"/>
    <w:rsid w:val="005E7D79"/>
    <w:rsid w:val="005F2035"/>
    <w:rsid w:val="005F7990"/>
    <w:rsid w:val="00607A69"/>
    <w:rsid w:val="0063739C"/>
    <w:rsid w:val="00644EEA"/>
    <w:rsid w:val="00650259"/>
    <w:rsid w:val="00651C81"/>
    <w:rsid w:val="006E62D8"/>
    <w:rsid w:val="006E6465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40946"/>
    <w:rsid w:val="0085470C"/>
    <w:rsid w:val="00892A51"/>
    <w:rsid w:val="008D33EF"/>
    <w:rsid w:val="008E203A"/>
    <w:rsid w:val="008E6A78"/>
    <w:rsid w:val="0091229C"/>
    <w:rsid w:val="00940E73"/>
    <w:rsid w:val="00976D36"/>
    <w:rsid w:val="0098597D"/>
    <w:rsid w:val="009A2D34"/>
    <w:rsid w:val="009E00AD"/>
    <w:rsid w:val="009F619A"/>
    <w:rsid w:val="009F6DDE"/>
    <w:rsid w:val="00A370A8"/>
    <w:rsid w:val="00A51B9A"/>
    <w:rsid w:val="00A60442"/>
    <w:rsid w:val="00AB0BCC"/>
    <w:rsid w:val="00B06916"/>
    <w:rsid w:val="00B160CA"/>
    <w:rsid w:val="00B26E3E"/>
    <w:rsid w:val="00B8147B"/>
    <w:rsid w:val="00BD4753"/>
    <w:rsid w:val="00BD5CB1"/>
    <w:rsid w:val="00BE2F5E"/>
    <w:rsid w:val="00BE62EE"/>
    <w:rsid w:val="00C003BA"/>
    <w:rsid w:val="00C46878"/>
    <w:rsid w:val="00C72268"/>
    <w:rsid w:val="00CB4A51"/>
    <w:rsid w:val="00CD4532"/>
    <w:rsid w:val="00CD47B0"/>
    <w:rsid w:val="00CE2356"/>
    <w:rsid w:val="00CE6104"/>
    <w:rsid w:val="00CE7918"/>
    <w:rsid w:val="00D16163"/>
    <w:rsid w:val="00D543F8"/>
    <w:rsid w:val="00D805BA"/>
    <w:rsid w:val="00D91100"/>
    <w:rsid w:val="00DB3FAD"/>
    <w:rsid w:val="00DE283D"/>
    <w:rsid w:val="00DE40A7"/>
    <w:rsid w:val="00DF57AE"/>
    <w:rsid w:val="00E14B5B"/>
    <w:rsid w:val="00E422C1"/>
    <w:rsid w:val="00E61C09"/>
    <w:rsid w:val="00E652A1"/>
    <w:rsid w:val="00E677FE"/>
    <w:rsid w:val="00EB3B58"/>
    <w:rsid w:val="00EC7359"/>
    <w:rsid w:val="00EE3054"/>
    <w:rsid w:val="00F00606"/>
    <w:rsid w:val="00F01256"/>
    <w:rsid w:val="00F3781D"/>
    <w:rsid w:val="00F403B4"/>
    <w:rsid w:val="00F71D43"/>
    <w:rsid w:val="00FB6234"/>
    <w:rsid w:val="00FC2CAA"/>
    <w:rsid w:val="00FC7475"/>
    <w:rsid w:val="00FE2DA6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2F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semiHidden="0"/>
    <w:lsdException w:name="Table Subtle 2" w:unhideWhenUsed="1"/>
    <w:lsdException w:name="Table Web 1" w:unhideWhenUsed="1"/>
    <w:lsdException w:name="Table Web 2" w:semiHidden="0"/>
    <w:lsdException w:name="Table Web 3" w:semiHidden="0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e">
    <w:name w:val="Normal"/>
    <w:uiPriority w:val="1"/>
    <w:qFormat/>
    <w:rsid w:val="0073326A"/>
  </w:style>
  <w:style w:type="paragraph" w:styleId="Titolo1">
    <w:name w:val="heading 1"/>
    <w:basedOn w:val="Normale"/>
    <w:link w:val="Titolo1Carattere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51C81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1C8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26A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1C8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51C8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character" w:styleId="Numeropagina">
    <w:name w:val="page number"/>
    <w:basedOn w:val="Carpredefinitoparagrafo"/>
    <w:uiPriority w:val="99"/>
    <w:unhideWhenUsed/>
    <w:rsid w:val="000B21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BB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semiHidden="0"/>
    <w:lsdException w:name="Table Subtle 2" w:unhideWhenUsed="1"/>
    <w:lsdException w:name="Table Web 1" w:unhideWhenUsed="1"/>
    <w:lsdException w:name="Table Web 2" w:semiHidden="0"/>
    <w:lsdException w:name="Table Web 3" w:semiHidden="0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e">
    <w:name w:val="Normal"/>
    <w:uiPriority w:val="1"/>
    <w:qFormat/>
    <w:rsid w:val="0073326A"/>
  </w:style>
  <w:style w:type="paragraph" w:styleId="Titolo1">
    <w:name w:val="heading 1"/>
    <w:basedOn w:val="Normale"/>
    <w:link w:val="Titolo1Carattere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51C81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1C8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26A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1C8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51C8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character" w:styleId="Numeropagina">
    <w:name w:val="page number"/>
    <w:basedOn w:val="Carpredefinitoparagrafo"/>
    <w:uiPriority w:val="99"/>
    <w:unhideWhenUsed/>
    <w:rsid w:val="000B21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B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ndrea\AppData\Roaming\Microsoft\Templates\Modulo%20di%20rimbors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925DC91-88AC-44A4-8ACA-10E145C5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rimborso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2022-10-04T03:07:00Z</dcterms:created>
  <dcterms:modified xsi:type="dcterms:W3CDTF">2022-10-04T03:07:00Z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